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1C8" w:rsidRDefault="00EA416E">
      <w:r>
        <w:rPr>
          <w:noProof/>
          <w:lang w:eastAsia="nb-NO"/>
        </w:rPr>
        <w:drawing>
          <wp:inline distT="0" distB="0" distL="0" distR="0">
            <wp:extent cx="1179883" cy="1171575"/>
            <wp:effectExtent l="0" t="0" r="127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var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827" cy="11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b-NO"/>
        </w:rPr>
        <w:drawing>
          <wp:inline distT="0" distB="0" distL="0" distR="0">
            <wp:extent cx="981075" cy="1178811"/>
            <wp:effectExtent l="0" t="0" r="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B_logo3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7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6E" w:rsidRDefault="00EA416E"/>
    <w:p w:rsidR="00EA416E" w:rsidRPr="00EA416E" w:rsidRDefault="002503B0">
      <w:pPr>
        <w:rPr>
          <w:b/>
        </w:rPr>
      </w:pPr>
      <w:r>
        <w:rPr>
          <w:b/>
        </w:rPr>
        <w:t>Rana BTK ønsker v</w:t>
      </w:r>
      <w:r w:rsidR="00EA416E" w:rsidRPr="00EA416E">
        <w:rPr>
          <w:b/>
        </w:rPr>
        <w:t>elkommen til nordnorsk mesterskap (NNM) i bordtennis 2019</w:t>
      </w:r>
    </w:p>
    <w:p w:rsidR="00EA416E" w:rsidRDefault="00EA416E" w:rsidP="00EA416E">
      <w:pPr>
        <w:spacing w:line="240" w:lineRule="auto"/>
      </w:pPr>
      <w:r w:rsidRPr="00EA416E">
        <w:rPr>
          <w:b/>
        </w:rPr>
        <w:t>Arrangør:</w:t>
      </w:r>
      <w:r>
        <w:t xml:space="preserve"> Rana BTK</w:t>
      </w:r>
    </w:p>
    <w:p w:rsidR="00EA416E" w:rsidRDefault="00EA416E" w:rsidP="00EA416E">
      <w:pPr>
        <w:spacing w:line="240" w:lineRule="auto"/>
      </w:pPr>
      <w:r w:rsidRPr="00EA416E">
        <w:rPr>
          <w:b/>
        </w:rPr>
        <w:t>Dato:</w:t>
      </w:r>
      <w:r>
        <w:t xml:space="preserve"> 23.-24. mars 2019</w:t>
      </w:r>
    </w:p>
    <w:p w:rsidR="00EA416E" w:rsidRDefault="00EA416E" w:rsidP="00EA416E">
      <w:pPr>
        <w:spacing w:line="240" w:lineRule="auto"/>
      </w:pPr>
      <w:r w:rsidRPr="00EA416E">
        <w:rPr>
          <w:b/>
        </w:rPr>
        <w:t>Sted:</w:t>
      </w:r>
      <w:r>
        <w:t xml:space="preserve"> </w:t>
      </w:r>
      <w:r w:rsidR="004C110A">
        <w:t>Ytteren flerbrukshall</w:t>
      </w:r>
      <w:r>
        <w:t xml:space="preserve">, </w:t>
      </w:r>
      <w:r w:rsidR="004C69D3">
        <w:t xml:space="preserve">Langdalen 100, </w:t>
      </w:r>
      <w:r>
        <w:t>Mo i Rana</w:t>
      </w:r>
      <w:bookmarkStart w:id="0" w:name="_GoBack"/>
      <w:bookmarkEnd w:id="0"/>
    </w:p>
    <w:p w:rsidR="00EA416E" w:rsidRDefault="00504FBB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8890</wp:posOffset>
            </wp:positionV>
            <wp:extent cx="2222500" cy="1428750"/>
            <wp:effectExtent l="0" t="0" r="635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inline distT="0" distB="0" distL="0" distR="0" wp14:anchorId="18984187" wp14:editId="3ECAD619">
            <wp:extent cx="5419725" cy="3501434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6682" cy="351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6E" w:rsidRDefault="00EA416E"/>
    <w:p w:rsidR="00682CDE" w:rsidRDefault="00682CDE">
      <w:r w:rsidRPr="00504FBB">
        <w:rPr>
          <w:b/>
        </w:rPr>
        <w:t>Klasser</w:t>
      </w:r>
      <w:r>
        <w:t xml:space="preserve"> (maks en klasse pr. bolk)</w:t>
      </w:r>
      <w:r w:rsidR="00492029">
        <w:t xml:space="preserve"> – Klasser med færre enn tre deltakere kan bli strøket/flyttet til annen klasse.</w:t>
      </w:r>
    </w:p>
    <w:p w:rsidR="00682CDE" w:rsidRDefault="00CB1B9B">
      <w:r>
        <w:rPr>
          <w:b/>
        </w:rPr>
        <w:t xml:space="preserve">Bolk 1, </w:t>
      </w:r>
      <w:r w:rsidR="00682CDE" w:rsidRPr="00492029">
        <w:rPr>
          <w:b/>
        </w:rPr>
        <w:t>Lørdag 09.00:</w:t>
      </w:r>
      <w:r w:rsidR="00682CDE">
        <w:t xml:space="preserve"> </w:t>
      </w:r>
      <w:r>
        <w:t>Gutter 1</w:t>
      </w:r>
      <w:r w:rsidR="0067680A">
        <w:t>3</w:t>
      </w:r>
      <w:r>
        <w:t xml:space="preserve"> (100,-), Jenter 13 (100,-), Herrer </w:t>
      </w:r>
      <w:r w:rsidR="0067680A">
        <w:t>B</w:t>
      </w:r>
      <w:r>
        <w:t xml:space="preserve"> (140,-)</w:t>
      </w:r>
      <w:r w:rsidR="0067680A">
        <w:t>, Herrer Eldre Junior (110,-)</w:t>
      </w:r>
    </w:p>
    <w:p w:rsidR="00682CDE" w:rsidRDefault="00CB1B9B">
      <w:r>
        <w:rPr>
          <w:b/>
        </w:rPr>
        <w:t xml:space="preserve">Bolk 2, </w:t>
      </w:r>
      <w:r w:rsidR="00682CDE" w:rsidRPr="00492029">
        <w:rPr>
          <w:b/>
        </w:rPr>
        <w:t>Lørdag 1</w:t>
      </w:r>
      <w:r>
        <w:rPr>
          <w:b/>
        </w:rPr>
        <w:t>2</w:t>
      </w:r>
      <w:r w:rsidR="00682CDE" w:rsidRPr="00492029">
        <w:rPr>
          <w:b/>
        </w:rPr>
        <w:t>.00:</w:t>
      </w:r>
      <w:r w:rsidR="00682CDE">
        <w:t xml:space="preserve"> </w:t>
      </w:r>
      <w:r>
        <w:t xml:space="preserve">Herrer </w:t>
      </w:r>
      <w:r w:rsidR="0067680A">
        <w:t xml:space="preserve">C </w:t>
      </w:r>
      <w:r>
        <w:t xml:space="preserve">(140,-), </w:t>
      </w:r>
      <w:r w:rsidR="0067680A">
        <w:t>Jenter 15</w:t>
      </w:r>
      <w:r>
        <w:t xml:space="preserve"> (1</w:t>
      </w:r>
      <w:r w:rsidR="0047000D">
        <w:t>0</w:t>
      </w:r>
      <w:r>
        <w:t>0,-), Gutter 1</w:t>
      </w:r>
      <w:r w:rsidR="0067680A">
        <w:t>5</w:t>
      </w:r>
      <w:r>
        <w:t xml:space="preserve"> (100,-)</w:t>
      </w:r>
      <w:r w:rsidR="00F33B14">
        <w:t>, Sjåførklasse (100,-)</w:t>
      </w:r>
    </w:p>
    <w:p w:rsidR="00345A17" w:rsidRDefault="00CB1B9B">
      <w:r>
        <w:rPr>
          <w:b/>
        </w:rPr>
        <w:t xml:space="preserve">Bolk 3, </w:t>
      </w:r>
      <w:r w:rsidR="00345A17" w:rsidRPr="00492029">
        <w:rPr>
          <w:b/>
        </w:rPr>
        <w:t>Lørdag 1</w:t>
      </w:r>
      <w:r>
        <w:rPr>
          <w:b/>
        </w:rPr>
        <w:t>5</w:t>
      </w:r>
      <w:r w:rsidR="00345A17" w:rsidRPr="00492029">
        <w:rPr>
          <w:b/>
        </w:rPr>
        <w:t>.00:</w:t>
      </w:r>
      <w:r w:rsidR="00345A17">
        <w:t xml:space="preserve"> </w:t>
      </w:r>
      <w:r w:rsidR="00973663">
        <w:t>Rekrutt</w:t>
      </w:r>
      <w:r>
        <w:t xml:space="preserve"> 1</w:t>
      </w:r>
      <w:r w:rsidR="00973663">
        <w:t>3</w:t>
      </w:r>
      <w:r>
        <w:t xml:space="preserve"> (100,-), Herrer Double (70,- pr. spiller), Gutter Double (</w:t>
      </w:r>
      <w:r w:rsidR="00006109">
        <w:t>6</w:t>
      </w:r>
      <w:r>
        <w:t>0,- pr. spiller)</w:t>
      </w:r>
    </w:p>
    <w:p w:rsidR="00682CDE" w:rsidRDefault="00CB1B9B">
      <w:r>
        <w:rPr>
          <w:b/>
        </w:rPr>
        <w:lastRenderedPageBreak/>
        <w:t xml:space="preserve">Bolk 4, </w:t>
      </w:r>
      <w:r w:rsidR="00682CDE" w:rsidRPr="00492029">
        <w:rPr>
          <w:b/>
        </w:rPr>
        <w:t>Søndag 09.00:</w:t>
      </w:r>
      <w:r>
        <w:t xml:space="preserve"> Veteran 35 (140,-), Herrer Junior (110,-), </w:t>
      </w:r>
      <w:r w:rsidR="0067680A">
        <w:t>Damer Junior</w:t>
      </w:r>
      <w:r>
        <w:t xml:space="preserve"> (1</w:t>
      </w:r>
      <w:r w:rsidR="0067680A">
        <w:t>1</w:t>
      </w:r>
      <w:r>
        <w:t>0,-), Gutter/Jenter 11 (100,-)</w:t>
      </w:r>
    </w:p>
    <w:p w:rsidR="00682CDE" w:rsidRDefault="00CB1B9B">
      <w:r>
        <w:rPr>
          <w:b/>
        </w:rPr>
        <w:t xml:space="preserve">Bolk 5, </w:t>
      </w:r>
      <w:r w:rsidR="00682CDE" w:rsidRPr="00492029">
        <w:rPr>
          <w:b/>
        </w:rPr>
        <w:t>Søndag 1</w:t>
      </w:r>
      <w:r>
        <w:rPr>
          <w:b/>
        </w:rPr>
        <w:t>2</w:t>
      </w:r>
      <w:r w:rsidR="00682CDE" w:rsidRPr="00492029">
        <w:rPr>
          <w:b/>
        </w:rPr>
        <w:t>.00:</w:t>
      </w:r>
      <w:r>
        <w:rPr>
          <w:b/>
        </w:rPr>
        <w:t xml:space="preserve"> </w:t>
      </w:r>
      <w:r w:rsidR="00345A17">
        <w:t xml:space="preserve">Herrer </w:t>
      </w:r>
      <w:r>
        <w:t>Åpen</w:t>
      </w:r>
      <w:r w:rsidR="00D75BC1">
        <w:t xml:space="preserve"> (</w:t>
      </w:r>
      <w:r>
        <w:t>140,-</w:t>
      </w:r>
      <w:r w:rsidR="00D75BC1">
        <w:t>)</w:t>
      </w:r>
      <w:r w:rsidR="00037216">
        <w:t xml:space="preserve">, </w:t>
      </w:r>
      <w:r>
        <w:t>Damer Åpen (140,-), Funksjonshemmet Åpen (140,-), Rekrutt 15 (100,-)</w:t>
      </w:r>
    </w:p>
    <w:p w:rsidR="00966A02" w:rsidRPr="00DE415B" w:rsidRDefault="00966A02" w:rsidP="00966A02">
      <w:pPr>
        <w:rPr>
          <w:szCs w:val="24"/>
        </w:rPr>
      </w:pPr>
      <w:r w:rsidRPr="00DE415B">
        <w:rPr>
          <w:szCs w:val="24"/>
        </w:rPr>
        <w:t>Det spilles best av 5 sett til 11 i alle klasser.</w:t>
      </w:r>
    </w:p>
    <w:p w:rsidR="00966A02" w:rsidRPr="00DE415B" w:rsidRDefault="004C110A" w:rsidP="00966A02">
      <w:pPr>
        <w:rPr>
          <w:szCs w:val="24"/>
        </w:rPr>
      </w:pPr>
      <w:r>
        <w:rPr>
          <w:szCs w:val="24"/>
        </w:rPr>
        <w:t>Doubleklasser spilles som cup. Ved stor påmelding kan enkelte av de andre klassene bli omgjort fra pulje til cup!</w:t>
      </w:r>
    </w:p>
    <w:p w:rsidR="00966A02" w:rsidRDefault="00966A02" w:rsidP="00966A02">
      <w:pPr>
        <w:rPr>
          <w:b/>
          <w:szCs w:val="24"/>
        </w:rPr>
      </w:pPr>
    </w:p>
    <w:p w:rsidR="00966A02" w:rsidRDefault="00966A02" w:rsidP="00966A02">
      <w:pPr>
        <w:rPr>
          <w:b/>
          <w:szCs w:val="24"/>
        </w:rPr>
      </w:pPr>
      <w:r>
        <w:rPr>
          <w:b/>
          <w:szCs w:val="24"/>
        </w:rPr>
        <w:t>Premiering</w:t>
      </w:r>
    </w:p>
    <w:p w:rsidR="00966A02" w:rsidRDefault="00966A02" w:rsidP="00966A02">
      <w:pPr>
        <w:rPr>
          <w:szCs w:val="24"/>
        </w:rPr>
      </w:pPr>
      <w:r w:rsidRPr="00DE415B">
        <w:rPr>
          <w:szCs w:val="24"/>
        </w:rPr>
        <w:t>Premiering i henhold til NIF/NBTF sine bestemmelser.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>Pokaler/Medaljer i alle klasser. Gavepremier og pengepremier vurderes i enkelte av klassene</w:t>
      </w:r>
      <w:r w:rsidR="00164A6C">
        <w:rPr>
          <w:szCs w:val="24"/>
        </w:rPr>
        <w:t>.</w:t>
      </w:r>
    </w:p>
    <w:p w:rsidR="005C2899" w:rsidRDefault="005C2899" w:rsidP="00966A02">
      <w:pPr>
        <w:rPr>
          <w:szCs w:val="24"/>
        </w:rPr>
      </w:pPr>
      <w:r>
        <w:rPr>
          <w:szCs w:val="24"/>
        </w:rPr>
        <w:t xml:space="preserve">Vi vil forsøke å dele ut premier rett etter </w:t>
      </w:r>
      <w:r w:rsidR="00164A6C">
        <w:rPr>
          <w:szCs w:val="24"/>
        </w:rPr>
        <w:t>at hver «bolk» er</w:t>
      </w:r>
      <w:r>
        <w:rPr>
          <w:szCs w:val="24"/>
        </w:rPr>
        <w:t xml:space="preserve"> ferdigspilt</w:t>
      </w:r>
      <w:r w:rsidR="00164A6C">
        <w:rPr>
          <w:szCs w:val="24"/>
        </w:rPr>
        <w:t>.</w:t>
      </w:r>
    </w:p>
    <w:p w:rsidR="00966A02" w:rsidRDefault="00966A02" w:rsidP="00966A02">
      <w:pPr>
        <w:rPr>
          <w:szCs w:val="24"/>
        </w:rPr>
      </w:pPr>
    </w:p>
    <w:p w:rsidR="00966A02" w:rsidRDefault="00966A02" w:rsidP="00966A02">
      <w:pPr>
        <w:rPr>
          <w:b/>
          <w:szCs w:val="24"/>
        </w:rPr>
      </w:pPr>
    </w:p>
    <w:p w:rsidR="00966A02" w:rsidRPr="00DE415B" w:rsidRDefault="00966A02" w:rsidP="00966A02">
      <w:pPr>
        <w:rPr>
          <w:b/>
          <w:szCs w:val="24"/>
        </w:rPr>
      </w:pPr>
      <w:r w:rsidRPr="00DE415B">
        <w:rPr>
          <w:b/>
          <w:szCs w:val="24"/>
        </w:rPr>
        <w:t>Tidspunkt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>Hallen åpner kl. 08.00 begge dager.</w:t>
      </w:r>
    </w:p>
    <w:p w:rsidR="00966A02" w:rsidRDefault="00B669F6" w:rsidP="00966A02">
      <w:pPr>
        <w:rPr>
          <w:szCs w:val="24"/>
        </w:rPr>
      </w:pPr>
      <w:r>
        <w:rPr>
          <w:szCs w:val="24"/>
        </w:rPr>
        <w:t>Kampene</w:t>
      </w:r>
      <w:r w:rsidR="00966A02">
        <w:rPr>
          <w:szCs w:val="24"/>
        </w:rPr>
        <w:t xml:space="preserve"> starter kl. 09.00 begge dager.</w:t>
      </w:r>
    </w:p>
    <w:p w:rsidR="00966A02" w:rsidRDefault="00966A02" w:rsidP="00966A02">
      <w:pPr>
        <w:rPr>
          <w:szCs w:val="24"/>
        </w:rPr>
      </w:pPr>
    </w:p>
    <w:p w:rsidR="00966A02" w:rsidRPr="00DE415B" w:rsidRDefault="00966A02" w:rsidP="00966A02">
      <w:pPr>
        <w:rPr>
          <w:b/>
          <w:szCs w:val="24"/>
        </w:rPr>
      </w:pPr>
      <w:r w:rsidRPr="00DE415B">
        <w:rPr>
          <w:b/>
          <w:szCs w:val="24"/>
        </w:rPr>
        <w:t>Seeding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>Klubbseeding og styrkeseeding etter gjeldende regler.</w:t>
      </w:r>
    </w:p>
    <w:p w:rsidR="00966A02" w:rsidRDefault="00966A02" w:rsidP="00966A02">
      <w:pPr>
        <w:rPr>
          <w:szCs w:val="24"/>
        </w:rPr>
      </w:pPr>
    </w:p>
    <w:p w:rsidR="00966A02" w:rsidRPr="00DE415B" w:rsidRDefault="00966A02" w:rsidP="00966A02">
      <w:pPr>
        <w:rPr>
          <w:b/>
          <w:szCs w:val="24"/>
        </w:rPr>
      </w:pPr>
      <w:r w:rsidRPr="00DE415B">
        <w:rPr>
          <w:b/>
          <w:szCs w:val="24"/>
        </w:rPr>
        <w:t>Påmelding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 xml:space="preserve">Sendes til: </w:t>
      </w:r>
      <w:hyperlink r:id="rId8" w:history="1">
        <w:r w:rsidRPr="000E5CB2">
          <w:rPr>
            <w:rStyle w:val="Hyperkobling"/>
            <w:szCs w:val="24"/>
          </w:rPr>
          <w:t>gunnar.ingebrigtsen@nb.no</w:t>
        </w:r>
      </w:hyperlink>
      <w:r>
        <w:rPr>
          <w:szCs w:val="24"/>
        </w:rPr>
        <w:t xml:space="preserve"> innen </w:t>
      </w:r>
      <w:r w:rsidR="004C110A">
        <w:rPr>
          <w:szCs w:val="24"/>
        </w:rPr>
        <w:t>12</w:t>
      </w:r>
      <w:r>
        <w:rPr>
          <w:szCs w:val="24"/>
        </w:rPr>
        <w:t>. mars 2019 på vedlagte skjema (husk å påføre hvem som skal spille double sammen).</w:t>
      </w:r>
    </w:p>
    <w:p w:rsidR="00966A02" w:rsidRDefault="00966A02" w:rsidP="00966A02">
      <w:pPr>
        <w:rPr>
          <w:szCs w:val="24"/>
        </w:rPr>
      </w:pPr>
    </w:p>
    <w:p w:rsidR="00966A02" w:rsidRPr="00DE415B" w:rsidRDefault="00966A02" w:rsidP="00966A02">
      <w:pPr>
        <w:rPr>
          <w:b/>
          <w:szCs w:val="24"/>
        </w:rPr>
      </w:pPr>
      <w:r w:rsidRPr="00DE415B">
        <w:rPr>
          <w:b/>
          <w:szCs w:val="24"/>
        </w:rPr>
        <w:t>Startkontingent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 xml:space="preserve">Overføres innen </w:t>
      </w:r>
      <w:r w:rsidR="004C110A">
        <w:rPr>
          <w:szCs w:val="24"/>
        </w:rPr>
        <w:t>13</w:t>
      </w:r>
      <w:r>
        <w:rPr>
          <w:szCs w:val="24"/>
        </w:rPr>
        <w:t>. mars 2019 til kontonummer: 4516.21.03419</w:t>
      </w:r>
    </w:p>
    <w:p w:rsidR="00966A02" w:rsidRDefault="00966A02" w:rsidP="00966A02">
      <w:pPr>
        <w:rPr>
          <w:szCs w:val="24"/>
        </w:rPr>
      </w:pPr>
    </w:p>
    <w:p w:rsidR="00504FBB" w:rsidRDefault="00504FBB" w:rsidP="00966A02">
      <w:pPr>
        <w:rPr>
          <w:b/>
          <w:szCs w:val="24"/>
        </w:rPr>
      </w:pPr>
    </w:p>
    <w:p w:rsidR="00966A02" w:rsidRPr="00C44EDE" w:rsidRDefault="00966A02" w:rsidP="00966A02">
      <w:pPr>
        <w:rPr>
          <w:b/>
          <w:szCs w:val="24"/>
        </w:rPr>
      </w:pPr>
      <w:r w:rsidRPr="00C44EDE">
        <w:rPr>
          <w:b/>
          <w:szCs w:val="24"/>
        </w:rPr>
        <w:lastRenderedPageBreak/>
        <w:t>Generelt</w:t>
      </w:r>
    </w:p>
    <w:p w:rsidR="00482B13" w:rsidRDefault="00966A02" w:rsidP="00966A02">
      <w:pPr>
        <w:rPr>
          <w:szCs w:val="24"/>
        </w:rPr>
      </w:pPr>
      <w:r>
        <w:rPr>
          <w:szCs w:val="24"/>
        </w:rPr>
        <w:t xml:space="preserve">Turneringen er underlagt </w:t>
      </w:r>
      <w:proofErr w:type="spellStart"/>
      <w:r>
        <w:rPr>
          <w:szCs w:val="24"/>
        </w:rPr>
        <w:t>NBTFs</w:t>
      </w:r>
      <w:proofErr w:type="spellEnd"/>
      <w:r>
        <w:rPr>
          <w:szCs w:val="24"/>
        </w:rPr>
        <w:t xml:space="preserve"> konkurransereglement. Spillerlisens MÅ være løst av alle spillere </w:t>
      </w:r>
      <w:r w:rsidR="00482B13">
        <w:rPr>
          <w:szCs w:val="24"/>
        </w:rPr>
        <w:t>(unntak for spillere født 1.1.2007 eller senere</w:t>
      </w:r>
      <w:r w:rsidR="00F33B14">
        <w:rPr>
          <w:szCs w:val="24"/>
        </w:rPr>
        <w:t>, samt de som kun spiller i sjåførklassen</w:t>
      </w:r>
      <w:r w:rsidR="00482B13">
        <w:rPr>
          <w:szCs w:val="24"/>
        </w:rPr>
        <w:t>)</w:t>
      </w:r>
      <w:r>
        <w:rPr>
          <w:szCs w:val="24"/>
        </w:rPr>
        <w:t xml:space="preserve">. </w:t>
      </w:r>
    </w:p>
    <w:p w:rsidR="00E758E8" w:rsidRDefault="00966A02" w:rsidP="00966A02">
      <w:pPr>
        <w:rPr>
          <w:b/>
          <w:szCs w:val="24"/>
        </w:rPr>
      </w:pPr>
      <w:r>
        <w:rPr>
          <w:szCs w:val="24"/>
        </w:rPr>
        <w:t xml:space="preserve">NIFs dopingbestemmelser gjelder på turneringen. </w:t>
      </w:r>
    </w:p>
    <w:p w:rsidR="00966A02" w:rsidRPr="00C44EDE" w:rsidRDefault="00966A02" w:rsidP="00966A02">
      <w:pPr>
        <w:rPr>
          <w:b/>
          <w:szCs w:val="24"/>
        </w:rPr>
      </w:pPr>
      <w:r w:rsidRPr="00C44EDE">
        <w:rPr>
          <w:b/>
          <w:szCs w:val="24"/>
        </w:rPr>
        <w:t>Trekning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>Trekning vil foregå ca. 20 minutter før start av klassen. Bekreftelse på deltakelse må gjøres senest innen 30 minutter før klassestart.</w:t>
      </w:r>
    </w:p>
    <w:p w:rsidR="00966A02" w:rsidRDefault="00966A02" w:rsidP="00966A02">
      <w:pPr>
        <w:rPr>
          <w:szCs w:val="24"/>
        </w:rPr>
      </w:pPr>
    </w:p>
    <w:p w:rsidR="00966A02" w:rsidRPr="00C44EDE" w:rsidRDefault="00966A02" w:rsidP="00966A02">
      <w:pPr>
        <w:rPr>
          <w:b/>
          <w:szCs w:val="24"/>
        </w:rPr>
      </w:pPr>
      <w:r w:rsidRPr="00C44EDE">
        <w:rPr>
          <w:b/>
          <w:szCs w:val="24"/>
        </w:rPr>
        <w:t>Turneringsledelse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 xml:space="preserve">Overdommer: </w:t>
      </w:r>
      <w:r w:rsidR="006141FF">
        <w:rPr>
          <w:szCs w:val="24"/>
        </w:rPr>
        <w:t xml:space="preserve">Ane </w:t>
      </w:r>
      <w:proofErr w:type="spellStart"/>
      <w:r w:rsidR="006141FF">
        <w:rPr>
          <w:szCs w:val="24"/>
        </w:rPr>
        <w:t>Handegård</w:t>
      </w:r>
      <w:proofErr w:type="spellEnd"/>
    </w:p>
    <w:p w:rsidR="00966A02" w:rsidRDefault="00966A02" w:rsidP="00966A02">
      <w:pPr>
        <w:rPr>
          <w:szCs w:val="24"/>
        </w:rPr>
      </w:pPr>
      <w:r>
        <w:rPr>
          <w:szCs w:val="24"/>
        </w:rPr>
        <w:t>TT-</w:t>
      </w:r>
      <w:proofErr w:type="spellStart"/>
      <w:r>
        <w:rPr>
          <w:szCs w:val="24"/>
        </w:rPr>
        <w:t>Coordinator</w:t>
      </w:r>
      <w:proofErr w:type="spellEnd"/>
      <w:r>
        <w:rPr>
          <w:szCs w:val="24"/>
        </w:rPr>
        <w:t>/Sekretariat: Gunn</w:t>
      </w:r>
      <w:r w:rsidR="006141FF">
        <w:rPr>
          <w:szCs w:val="24"/>
        </w:rPr>
        <w:t>ar Ingebrigtsen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>Øvrig arrangement: Ronny Solvoll</w:t>
      </w:r>
      <w:r w:rsidR="00E758E8">
        <w:rPr>
          <w:szCs w:val="24"/>
        </w:rPr>
        <w:t xml:space="preserve"> / Tor Anders Rasmussen</w:t>
      </w:r>
    </w:p>
    <w:p w:rsidR="00966A02" w:rsidRDefault="00966A02" w:rsidP="00966A02">
      <w:pPr>
        <w:rPr>
          <w:b/>
          <w:szCs w:val="24"/>
        </w:rPr>
      </w:pPr>
    </w:p>
    <w:p w:rsidR="00966A02" w:rsidRPr="00C44EDE" w:rsidRDefault="00966A02" w:rsidP="00966A02">
      <w:pPr>
        <w:rPr>
          <w:b/>
          <w:szCs w:val="24"/>
        </w:rPr>
      </w:pPr>
      <w:r w:rsidRPr="00C44EDE">
        <w:rPr>
          <w:b/>
          <w:szCs w:val="24"/>
        </w:rPr>
        <w:t>Dømming</w:t>
      </w:r>
    </w:p>
    <w:p w:rsidR="00966A02" w:rsidRDefault="00966A02" w:rsidP="00966A02">
      <w:pPr>
        <w:rPr>
          <w:szCs w:val="24"/>
        </w:rPr>
      </w:pPr>
      <w:r>
        <w:rPr>
          <w:szCs w:val="24"/>
        </w:rPr>
        <w:t>De som taper en kamp må regne med å dømme i senere runder, og spillere må også dømme selv i puljespillet. Arrangørene vil imidlertid forsøke å stille med egne dommere så langt dette lar seg gjøre…</w:t>
      </w:r>
    </w:p>
    <w:p w:rsidR="00966A02" w:rsidRDefault="00966A02" w:rsidP="00966A02">
      <w:pPr>
        <w:rPr>
          <w:szCs w:val="24"/>
        </w:rPr>
      </w:pPr>
    </w:p>
    <w:p w:rsidR="00966A02" w:rsidRPr="00C44EDE" w:rsidRDefault="00966A02" w:rsidP="00966A02">
      <w:pPr>
        <w:rPr>
          <w:b/>
          <w:szCs w:val="24"/>
        </w:rPr>
      </w:pPr>
      <w:r w:rsidRPr="00C44EDE">
        <w:rPr>
          <w:b/>
          <w:szCs w:val="24"/>
        </w:rPr>
        <w:t>Baller</w:t>
      </w:r>
    </w:p>
    <w:p w:rsidR="00966A02" w:rsidRDefault="00966A02" w:rsidP="00966A02">
      <w:pPr>
        <w:rPr>
          <w:szCs w:val="24"/>
        </w:rPr>
      </w:pPr>
      <w:proofErr w:type="spellStart"/>
      <w:r>
        <w:rPr>
          <w:szCs w:val="24"/>
        </w:rPr>
        <w:t>Stiga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Competition</w:t>
      </w:r>
      <w:proofErr w:type="spellEnd"/>
      <w:r>
        <w:rPr>
          <w:szCs w:val="24"/>
        </w:rPr>
        <w:t xml:space="preserve"> *** (hvite)</w:t>
      </w:r>
    </w:p>
    <w:p w:rsidR="00966A02" w:rsidRDefault="00966A02" w:rsidP="00966A02">
      <w:pPr>
        <w:rPr>
          <w:szCs w:val="24"/>
        </w:rPr>
      </w:pPr>
    </w:p>
    <w:p w:rsidR="00966A02" w:rsidRPr="00C44EDE" w:rsidRDefault="00966A02" w:rsidP="00966A02">
      <w:pPr>
        <w:rPr>
          <w:b/>
          <w:szCs w:val="24"/>
        </w:rPr>
      </w:pPr>
      <w:r w:rsidRPr="00C44EDE">
        <w:rPr>
          <w:b/>
          <w:szCs w:val="24"/>
        </w:rPr>
        <w:t>Bord</w:t>
      </w:r>
    </w:p>
    <w:p w:rsidR="00966A02" w:rsidRDefault="00966A02" w:rsidP="00966A02">
      <w:pPr>
        <w:rPr>
          <w:szCs w:val="24"/>
        </w:rPr>
      </w:pPr>
      <w:proofErr w:type="spellStart"/>
      <w:r>
        <w:rPr>
          <w:szCs w:val="24"/>
        </w:rPr>
        <w:t>Stiga</w:t>
      </w:r>
      <w:proofErr w:type="spellEnd"/>
      <w:r>
        <w:rPr>
          <w:szCs w:val="24"/>
        </w:rPr>
        <w:t xml:space="preserve"> Expert (blå)</w:t>
      </w:r>
      <w:r w:rsidR="00E758E8">
        <w:rPr>
          <w:szCs w:val="24"/>
        </w:rPr>
        <w:t xml:space="preserve"> og </w:t>
      </w:r>
      <w:proofErr w:type="spellStart"/>
      <w:r w:rsidR="00E758E8">
        <w:rPr>
          <w:szCs w:val="24"/>
        </w:rPr>
        <w:t>Cornilleau</w:t>
      </w:r>
      <w:proofErr w:type="spellEnd"/>
      <w:r w:rsidR="00E758E8">
        <w:rPr>
          <w:szCs w:val="24"/>
        </w:rPr>
        <w:t xml:space="preserve"> 740 (blå)</w:t>
      </w:r>
    </w:p>
    <w:p w:rsidR="00F94B59" w:rsidRDefault="00F94B59" w:rsidP="00966A02">
      <w:pPr>
        <w:rPr>
          <w:szCs w:val="24"/>
        </w:rPr>
      </w:pPr>
    </w:p>
    <w:p w:rsidR="00F94B59" w:rsidRPr="00F94B59" w:rsidRDefault="00F94B59" w:rsidP="00966A02">
      <w:pPr>
        <w:rPr>
          <w:b/>
          <w:szCs w:val="24"/>
        </w:rPr>
      </w:pPr>
      <w:r w:rsidRPr="00F94B59">
        <w:rPr>
          <w:b/>
          <w:szCs w:val="24"/>
        </w:rPr>
        <w:t>Overnatting</w:t>
      </w:r>
    </w:p>
    <w:p w:rsidR="00F94B59" w:rsidRDefault="00F94B59" w:rsidP="00966A02">
      <w:pPr>
        <w:rPr>
          <w:szCs w:val="24"/>
        </w:rPr>
      </w:pPr>
      <w:r>
        <w:rPr>
          <w:szCs w:val="24"/>
        </w:rPr>
        <w:t xml:space="preserve">Vi anbefaler </w:t>
      </w:r>
      <w:proofErr w:type="spellStart"/>
      <w:r>
        <w:rPr>
          <w:szCs w:val="24"/>
        </w:rPr>
        <w:t>Clarion</w:t>
      </w:r>
      <w:proofErr w:type="spellEnd"/>
      <w:r>
        <w:rPr>
          <w:szCs w:val="24"/>
        </w:rPr>
        <w:t xml:space="preserve"> Collection Hotel </w:t>
      </w:r>
      <w:proofErr w:type="spellStart"/>
      <w:r>
        <w:rPr>
          <w:szCs w:val="24"/>
        </w:rPr>
        <w:t>Helma</w:t>
      </w:r>
      <w:proofErr w:type="spellEnd"/>
      <w:r>
        <w:rPr>
          <w:szCs w:val="24"/>
        </w:rPr>
        <w:t>, sentralt i Mo i Rana</w:t>
      </w:r>
      <w:r w:rsidR="002C312F">
        <w:rPr>
          <w:szCs w:val="24"/>
        </w:rPr>
        <w:t>. Hotellet kan tilby følgende</w:t>
      </w:r>
      <w:r w:rsidR="004A4DC3">
        <w:rPr>
          <w:szCs w:val="24"/>
        </w:rPr>
        <w:t xml:space="preserve"> rabatterte</w:t>
      </w:r>
      <w:r w:rsidR="002C312F">
        <w:rPr>
          <w:szCs w:val="24"/>
        </w:rPr>
        <w:t xml:space="preserve"> priser ved deltakelse</w:t>
      </w:r>
      <w:r w:rsidR="004A4DC3">
        <w:rPr>
          <w:szCs w:val="24"/>
        </w:rPr>
        <w:t xml:space="preserve"> på NNM (oppgi kode: </w:t>
      </w:r>
      <w:r w:rsidR="000650DB">
        <w:rPr>
          <w:szCs w:val="24"/>
        </w:rPr>
        <w:t xml:space="preserve">NNM </w:t>
      </w:r>
      <w:r w:rsidR="004A4DC3">
        <w:rPr>
          <w:szCs w:val="24"/>
        </w:rPr>
        <w:t>BORDTENNIS)</w:t>
      </w:r>
      <w:r w:rsidR="005C2899">
        <w:rPr>
          <w:szCs w:val="24"/>
        </w:rPr>
        <w:t xml:space="preserve">. </w:t>
      </w:r>
    </w:p>
    <w:p w:rsidR="004A4DC3" w:rsidRDefault="004A4DC3" w:rsidP="00966A02">
      <w:pPr>
        <w:rPr>
          <w:szCs w:val="24"/>
        </w:rPr>
      </w:pPr>
      <w:r>
        <w:rPr>
          <w:szCs w:val="24"/>
        </w:rPr>
        <w:tab/>
        <w:t>Enkeltrom</w:t>
      </w:r>
      <w:r w:rsidR="004C110A">
        <w:rPr>
          <w:szCs w:val="24"/>
        </w:rPr>
        <w:tab/>
        <w:t>kr 750,- pr. natt</w:t>
      </w:r>
    </w:p>
    <w:p w:rsidR="004A4DC3" w:rsidRDefault="004A4DC3" w:rsidP="00966A02">
      <w:pPr>
        <w:rPr>
          <w:szCs w:val="24"/>
        </w:rPr>
      </w:pPr>
      <w:r>
        <w:rPr>
          <w:szCs w:val="24"/>
        </w:rPr>
        <w:tab/>
        <w:t>Dobbeltrom</w:t>
      </w:r>
      <w:r w:rsidR="004C110A">
        <w:rPr>
          <w:szCs w:val="24"/>
        </w:rPr>
        <w:tab/>
        <w:t>kr 950,- pr. natt</w:t>
      </w:r>
    </w:p>
    <w:p w:rsidR="004A4DC3" w:rsidRDefault="004A4DC3" w:rsidP="00966A02">
      <w:pPr>
        <w:rPr>
          <w:szCs w:val="24"/>
        </w:rPr>
      </w:pPr>
      <w:r>
        <w:rPr>
          <w:szCs w:val="24"/>
        </w:rPr>
        <w:lastRenderedPageBreak/>
        <w:tab/>
        <w:t>Trippelrom</w:t>
      </w:r>
      <w:r w:rsidR="004C110A">
        <w:rPr>
          <w:szCs w:val="24"/>
        </w:rPr>
        <w:tab/>
        <w:t>kr 1250,- pr. natt</w:t>
      </w:r>
    </w:p>
    <w:p w:rsidR="004C110A" w:rsidRDefault="004C110A" w:rsidP="00966A02">
      <w:pPr>
        <w:rPr>
          <w:szCs w:val="24"/>
        </w:rPr>
      </w:pPr>
      <w:r>
        <w:rPr>
          <w:szCs w:val="24"/>
        </w:rPr>
        <w:tab/>
        <w:t>Firesengsrom</w:t>
      </w:r>
      <w:r>
        <w:rPr>
          <w:szCs w:val="24"/>
        </w:rPr>
        <w:tab/>
        <w:t>kr 1550,- pr. natt</w:t>
      </w:r>
    </w:p>
    <w:p w:rsidR="004A4DC3" w:rsidRDefault="004A4DC3" w:rsidP="00966A02">
      <w:pPr>
        <w:rPr>
          <w:szCs w:val="24"/>
        </w:rPr>
      </w:pPr>
      <w:r>
        <w:rPr>
          <w:szCs w:val="24"/>
        </w:rPr>
        <w:tab/>
        <w:t>Bestillingen gjøres direkte til hotellet på følgende e-post:</w:t>
      </w:r>
      <w:r w:rsidR="004C110A">
        <w:rPr>
          <w:szCs w:val="24"/>
        </w:rPr>
        <w:t xml:space="preserve"> </w:t>
      </w:r>
      <w:hyperlink r:id="rId9" w:history="1">
        <w:r w:rsidR="00E5382B" w:rsidRPr="00D452EE">
          <w:rPr>
            <w:rStyle w:val="Hyperkobling"/>
            <w:szCs w:val="24"/>
          </w:rPr>
          <w:t>cc.helma@choice.no</w:t>
        </w:r>
      </w:hyperlink>
      <w:r w:rsidR="00E5382B">
        <w:rPr>
          <w:szCs w:val="24"/>
        </w:rPr>
        <w:t xml:space="preserve"> </w:t>
      </w:r>
      <w:r w:rsidR="004C110A">
        <w:rPr>
          <w:szCs w:val="24"/>
        </w:rPr>
        <w:t>(78 10 11 80)</w:t>
      </w:r>
    </w:p>
    <w:p w:rsidR="00FE0182" w:rsidRDefault="00FE0182" w:rsidP="00966A02">
      <w:pPr>
        <w:rPr>
          <w:szCs w:val="24"/>
        </w:rPr>
      </w:pPr>
    </w:p>
    <w:p w:rsidR="00FE0182" w:rsidRPr="00FE0182" w:rsidRDefault="00FE0182" w:rsidP="00966A02">
      <w:pPr>
        <w:rPr>
          <w:b/>
          <w:szCs w:val="24"/>
        </w:rPr>
      </w:pPr>
      <w:r w:rsidRPr="00FE0182">
        <w:rPr>
          <w:b/>
          <w:szCs w:val="24"/>
        </w:rPr>
        <w:t>Kantine</w:t>
      </w:r>
    </w:p>
    <w:p w:rsidR="00FE0182" w:rsidRDefault="00FE0182" w:rsidP="00966A02">
      <w:pPr>
        <w:rPr>
          <w:szCs w:val="24"/>
        </w:rPr>
      </w:pPr>
      <w:r>
        <w:rPr>
          <w:szCs w:val="24"/>
        </w:rPr>
        <w:t>Det vil være åpen kantine under hele stevnet med en variert meny</w:t>
      </w:r>
      <w:r w:rsidR="00B669F6">
        <w:rPr>
          <w:szCs w:val="24"/>
        </w:rPr>
        <w:t>.</w:t>
      </w:r>
    </w:p>
    <w:p w:rsidR="00FE0182" w:rsidRDefault="00FE0182" w:rsidP="00966A02">
      <w:pPr>
        <w:rPr>
          <w:szCs w:val="24"/>
        </w:rPr>
      </w:pPr>
    </w:p>
    <w:p w:rsidR="00FE0182" w:rsidRPr="00FE0182" w:rsidRDefault="00FE0182" w:rsidP="00966A02">
      <w:pPr>
        <w:rPr>
          <w:b/>
          <w:szCs w:val="24"/>
        </w:rPr>
      </w:pPr>
      <w:r w:rsidRPr="00FE0182">
        <w:rPr>
          <w:b/>
          <w:szCs w:val="24"/>
        </w:rPr>
        <w:t>Info</w:t>
      </w:r>
    </w:p>
    <w:p w:rsidR="00FE0182" w:rsidRDefault="00FE0182" w:rsidP="00966A02">
      <w:pPr>
        <w:rPr>
          <w:szCs w:val="24"/>
        </w:rPr>
      </w:pPr>
      <w:r>
        <w:rPr>
          <w:szCs w:val="24"/>
        </w:rPr>
        <w:t>Spørsmål ang. stevnet kan stilles til Gunnar Ingebrigtsen</w:t>
      </w:r>
    </w:p>
    <w:p w:rsidR="00FE0182" w:rsidRDefault="00FE0182" w:rsidP="00966A02">
      <w:pPr>
        <w:rPr>
          <w:szCs w:val="24"/>
        </w:rPr>
      </w:pPr>
      <w:r>
        <w:rPr>
          <w:szCs w:val="24"/>
        </w:rPr>
        <w:tab/>
      </w:r>
      <w:hyperlink r:id="rId10" w:history="1">
        <w:r w:rsidRPr="004C2EB2">
          <w:rPr>
            <w:rStyle w:val="Hyperkobling"/>
            <w:szCs w:val="24"/>
          </w:rPr>
          <w:t>gunnar.ingebrigtsen@nb.no</w:t>
        </w:r>
      </w:hyperlink>
      <w:r>
        <w:rPr>
          <w:szCs w:val="24"/>
        </w:rPr>
        <w:tab/>
      </w:r>
      <w:proofErr w:type="spellStart"/>
      <w:r>
        <w:rPr>
          <w:szCs w:val="24"/>
        </w:rPr>
        <w:t>Tlf</w:t>
      </w:r>
      <w:proofErr w:type="spellEnd"/>
      <w:r>
        <w:rPr>
          <w:szCs w:val="24"/>
        </w:rPr>
        <w:t>: 94 32 90 70</w:t>
      </w:r>
    </w:p>
    <w:p w:rsidR="00FE0182" w:rsidRDefault="00FE0182" w:rsidP="00966A02">
      <w:pPr>
        <w:rPr>
          <w:szCs w:val="24"/>
        </w:rPr>
      </w:pPr>
      <w:r>
        <w:rPr>
          <w:szCs w:val="24"/>
        </w:rPr>
        <w:tab/>
      </w:r>
    </w:p>
    <w:p w:rsidR="00966A02" w:rsidRDefault="00966A02"/>
    <w:sectPr w:rsidR="00966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16E"/>
    <w:rsid w:val="00006109"/>
    <w:rsid w:val="00037216"/>
    <w:rsid w:val="000650DB"/>
    <w:rsid w:val="00164A6C"/>
    <w:rsid w:val="002503B0"/>
    <w:rsid w:val="002B41C8"/>
    <w:rsid w:val="002C312F"/>
    <w:rsid w:val="00345A17"/>
    <w:rsid w:val="0047000D"/>
    <w:rsid w:val="00482B13"/>
    <w:rsid w:val="00492029"/>
    <w:rsid w:val="004A4DC3"/>
    <w:rsid w:val="004C110A"/>
    <w:rsid w:val="004C69D3"/>
    <w:rsid w:val="00504EC1"/>
    <w:rsid w:val="00504FBB"/>
    <w:rsid w:val="0058157C"/>
    <w:rsid w:val="005C2899"/>
    <w:rsid w:val="006141FF"/>
    <w:rsid w:val="006631C8"/>
    <w:rsid w:val="0067680A"/>
    <w:rsid w:val="00682CDE"/>
    <w:rsid w:val="006A6C1B"/>
    <w:rsid w:val="00966A02"/>
    <w:rsid w:val="00973663"/>
    <w:rsid w:val="00A70E14"/>
    <w:rsid w:val="00B16719"/>
    <w:rsid w:val="00B669F6"/>
    <w:rsid w:val="00CB1B9B"/>
    <w:rsid w:val="00D519F4"/>
    <w:rsid w:val="00D75BC1"/>
    <w:rsid w:val="00E5382B"/>
    <w:rsid w:val="00E758E8"/>
    <w:rsid w:val="00E82F46"/>
    <w:rsid w:val="00EA416E"/>
    <w:rsid w:val="00EF150C"/>
    <w:rsid w:val="00F07EAC"/>
    <w:rsid w:val="00F33B14"/>
    <w:rsid w:val="00F94B59"/>
    <w:rsid w:val="00FE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EC595"/>
  <w15:docId w15:val="{C7F8A216-14AE-488C-8F6E-B506DA1E0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416E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sid w:val="00966A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nnar.ingebrigtsen@nb.n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hyperlink" Target="mailto:gunnar.ingebrigtsen@nb.no" TargetMode="External"/><Relationship Id="rId4" Type="http://schemas.openxmlformats.org/officeDocument/2006/relationships/image" Target="media/image1.jpg"/><Relationship Id="rId9" Type="http://schemas.openxmlformats.org/officeDocument/2006/relationships/hyperlink" Target="mailto:cc.helma@choic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3738A221</Template>
  <TotalTime>458</TotalTime>
  <Pages>4</Pages>
  <Words>501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Nasjonalbiblioteket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 Ingebrigtsen</dc:creator>
  <cp:lastModifiedBy>Gunnar Ingebrigtsen</cp:lastModifiedBy>
  <cp:revision>36</cp:revision>
  <dcterms:created xsi:type="dcterms:W3CDTF">2018-05-15T09:18:00Z</dcterms:created>
  <dcterms:modified xsi:type="dcterms:W3CDTF">2019-02-01T13:35:00Z</dcterms:modified>
</cp:coreProperties>
</file>